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5C54" w14:textId="77777777" w:rsidR="007A05ED" w:rsidRPr="007D0723" w:rsidRDefault="00F13391">
      <w:pPr>
        <w:pStyle w:val="Title"/>
        <w:jc w:val="center"/>
        <w:rPr>
          <w:sz w:val="48"/>
          <w:szCs w:val="48"/>
        </w:rPr>
      </w:pPr>
      <w:r w:rsidRPr="007D0723">
        <w:rPr>
          <w:sz w:val="48"/>
          <w:szCs w:val="48"/>
        </w:rPr>
        <w:t>Dordt University IRB Proposal Submission Form</w:t>
      </w:r>
    </w:p>
    <w:p w14:paraId="220DA66D" w14:textId="77777777" w:rsidR="007D0723" w:rsidRDefault="007D0723">
      <w:pPr>
        <w:rPr>
          <w:b/>
        </w:rPr>
      </w:pPr>
    </w:p>
    <w:p w14:paraId="1A9283EF" w14:textId="49A6E0DF" w:rsidR="007D0723" w:rsidRDefault="00F13391">
      <w:r>
        <w:rPr>
          <w:b/>
        </w:rPr>
        <w:t>Instructions for Completion:</w:t>
      </w:r>
      <w:r>
        <w:rPr>
          <w:b/>
        </w:rPr>
        <w:br/>
      </w:r>
      <w:r>
        <w:t>Please answer each question thoroughly. Use the fillable fields provided below each question. If a question does not apply to your study, indicate 'Not Applicable'. Upload any required documents as specified.</w:t>
      </w:r>
    </w:p>
    <w:p w14:paraId="05D6DE34" w14:textId="77777777" w:rsidR="007A05ED" w:rsidRDefault="00F13391">
      <w:pPr>
        <w:pStyle w:val="Heading2"/>
      </w:pPr>
      <w:r>
        <w:t>Section 1: Study Overview</w:t>
      </w:r>
    </w:p>
    <w:p w14:paraId="6277DA76" w14:textId="208BE1DC" w:rsidR="007D0723" w:rsidRDefault="00A85DD8">
      <w:r>
        <w:t xml:space="preserve">1.1 </w:t>
      </w:r>
      <w:r w:rsidR="007D0723">
        <w:t>What is the title of your study?</w:t>
      </w:r>
    </w:p>
    <w:p w14:paraId="70A675F9" w14:textId="77777777" w:rsidR="007D0723" w:rsidRDefault="007D0723"/>
    <w:p w14:paraId="1F173022" w14:textId="1BDE75B5" w:rsidR="007A05ED" w:rsidRDefault="007D0723">
      <w:r>
        <w:t xml:space="preserve">1.2 </w:t>
      </w:r>
      <w:r w:rsidR="00F13391">
        <w:t>What is the purpose of your study?</w:t>
      </w:r>
    </w:p>
    <w:p w14:paraId="579E4784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6E2A7183" w14:textId="4CB3388B" w:rsidR="007A05ED" w:rsidRDefault="00A85DD8">
      <w:r>
        <w:t>1.</w:t>
      </w:r>
      <w:r w:rsidR="007D0723">
        <w:t>3</w:t>
      </w:r>
      <w:r>
        <w:t xml:space="preserve"> </w:t>
      </w:r>
      <w:r w:rsidR="00F13391">
        <w:t>What research question or hypothesis are you exploring?</w:t>
      </w:r>
    </w:p>
    <w:p w14:paraId="6D519145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6D3EE672" w14:textId="46B1C8FE" w:rsidR="007A05ED" w:rsidRDefault="00A85DD8">
      <w:r>
        <w:t>1.</w:t>
      </w:r>
      <w:r w:rsidR="007D0723">
        <w:t>4</w:t>
      </w:r>
      <w:r>
        <w:t xml:space="preserve"> </w:t>
      </w:r>
      <w:r w:rsidR="00F13391">
        <w:t>Why is this study important, and what do you hope to learn?</w:t>
      </w:r>
    </w:p>
    <w:p w14:paraId="0D957D3A" w14:textId="77777777" w:rsidR="007D0723" w:rsidRDefault="007D0723"/>
    <w:p w14:paraId="6C21C61A" w14:textId="4CDCA822" w:rsidR="007D0723" w:rsidRDefault="007D0723">
      <w:r>
        <w:t>1.5 What is the date range of your project?</w:t>
      </w:r>
    </w:p>
    <w:p w14:paraId="4727FF09" w14:textId="77777777" w:rsidR="007D0723" w:rsidRDefault="007D0723"/>
    <w:p w14:paraId="32C332D8" w14:textId="743FB204" w:rsidR="007D0723" w:rsidRDefault="007D0723">
      <w:r>
        <w:t>1.6 If you are a student, what is the name of your faculty sponsor?</w:t>
      </w:r>
    </w:p>
    <w:p w14:paraId="211B9049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397B1783" w14:textId="77777777" w:rsidR="007A05ED" w:rsidRDefault="00F13391">
      <w:pPr>
        <w:pStyle w:val="Heading2"/>
      </w:pPr>
      <w:r>
        <w:t>Section 2: Study Procedures</w:t>
      </w:r>
    </w:p>
    <w:p w14:paraId="4241D202" w14:textId="77777777" w:rsidR="007A05ED" w:rsidRDefault="001A09D2">
      <w:r>
        <w:t xml:space="preserve">2.1 </w:t>
      </w:r>
      <w:r w:rsidR="00F13391">
        <w:t>How will you recruit participants?</w:t>
      </w:r>
      <w:r w:rsidR="009C4C98">
        <w:t xml:space="preserve"> How many participants will you recruit and what will you do if you do not reach that number?</w:t>
      </w:r>
    </w:p>
    <w:p w14:paraId="72227343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2EACB7B1" w14:textId="77777777" w:rsidR="007A05ED" w:rsidRDefault="001A09D2">
      <w:r>
        <w:t xml:space="preserve">2.2 </w:t>
      </w:r>
      <w:r w:rsidR="00F13391">
        <w:t>What will participants be asked to do?</w:t>
      </w:r>
      <w:r w:rsidR="000F3428">
        <w:t xml:space="preserve"> Explain the study procedure </w:t>
      </w:r>
      <w:r w:rsidR="000775E4">
        <w:t xml:space="preserve">(methods) </w:t>
      </w:r>
      <w:r w:rsidR="000F3428">
        <w:t>from start to finish.</w:t>
      </w:r>
      <w:r w:rsidR="000775E4">
        <w:t xml:space="preserve"> Include specific materials that participants will interact with.</w:t>
      </w:r>
    </w:p>
    <w:p w14:paraId="330FDFF0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6787A924" w14:textId="0A28A9ED" w:rsidR="000D6EF4" w:rsidRDefault="001A09D2">
      <w:r>
        <w:t xml:space="preserve">2.3 </w:t>
      </w:r>
      <w:r w:rsidR="00F13391">
        <w:t>What is the expected time commitment for participants?</w:t>
      </w:r>
    </w:p>
    <w:p w14:paraId="5A70B048" w14:textId="77777777" w:rsidR="000D6EF4" w:rsidRDefault="001A09D2">
      <w:r>
        <w:lastRenderedPageBreak/>
        <w:t xml:space="preserve">2.4 </w:t>
      </w:r>
      <w:r w:rsidR="000D6EF4">
        <w:t>Are there any inclusion or exclusion criteria?</w:t>
      </w:r>
    </w:p>
    <w:p w14:paraId="3027A1B5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7B7377A3" w14:textId="77777777" w:rsidR="007A05ED" w:rsidRDefault="001A09D2">
      <w:r>
        <w:t xml:space="preserve">2.5 </w:t>
      </w:r>
      <w:r w:rsidR="00F13391">
        <w:t>What surveys or questionnaires will you use?</w:t>
      </w:r>
      <w:r w:rsidR="008D3DEA">
        <w:t xml:space="preserve"> (Submit exact copies as separate documents).</w:t>
      </w:r>
    </w:p>
    <w:p w14:paraId="17C1B515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7D4CACAF" w14:textId="77777777" w:rsidR="007A05ED" w:rsidRDefault="001A09D2">
      <w:r>
        <w:t xml:space="preserve">2.6 </w:t>
      </w:r>
      <w:r w:rsidR="00F13391">
        <w:t>How will you ensure privacy and confidentiality of participant data?</w:t>
      </w:r>
    </w:p>
    <w:p w14:paraId="0189AF69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1A1B101C" w14:textId="77777777" w:rsidR="007A05ED" w:rsidRDefault="001A09D2">
      <w:r>
        <w:t xml:space="preserve">2.7 </w:t>
      </w:r>
      <w:r w:rsidR="00F13391">
        <w:t>What data security measures will be in place?</w:t>
      </w:r>
    </w:p>
    <w:p w14:paraId="1B45C829" w14:textId="77777777" w:rsidR="004C1C96" w:rsidRDefault="004C1C96"/>
    <w:p w14:paraId="5F1C7E88" w14:textId="77777777" w:rsidR="00804B45" w:rsidRDefault="001A09D2">
      <w:r>
        <w:t xml:space="preserve">2.8 </w:t>
      </w:r>
      <w:r w:rsidR="004C1C96">
        <w:t xml:space="preserve">List any </w:t>
      </w:r>
      <w:r w:rsidR="006F112C">
        <w:t xml:space="preserve">identifiers that will be collected during the study </w:t>
      </w:r>
      <w:r w:rsidR="0059637E">
        <w:t>(e.g., name, date of birth, recordings, etc.)</w:t>
      </w:r>
      <w:r w:rsidR="00804B45">
        <w:t xml:space="preserve"> and how long identifiers will be stored.</w:t>
      </w:r>
    </w:p>
    <w:p w14:paraId="632F215A" w14:textId="77777777" w:rsidR="00B820C8" w:rsidRDefault="00B820C8"/>
    <w:p w14:paraId="221F581B" w14:textId="77777777" w:rsidR="00B820C8" w:rsidRDefault="001A09D2">
      <w:r>
        <w:t xml:space="preserve">2.9 </w:t>
      </w:r>
      <w:r w:rsidR="00B820C8">
        <w:t xml:space="preserve">How long will data be stored and is there possibility it </w:t>
      </w:r>
      <w:proofErr w:type="gramStart"/>
      <w:r w:rsidR="00B820C8">
        <w:t>would</w:t>
      </w:r>
      <w:proofErr w:type="gramEnd"/>
      <w:r w:rsidR="00B820C8">
        <w:t xml:space="preserve"> be used for a future study?</w:t>
      </w:r>
    </w:p>
    <w:p w14:paraId="2783D88E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081783C6" w14:textId="77777777" w:rsidR="007A05ED" w:rsidRDefault="00F13391">
      <w:pPr>
        <w:pStyle w:val="Heading2"/>
      </w:pPr>
      <w:r>
        <w:t>Section 3: Risk Assessment</w:t>
      </w:r>
    </w:p>
    <w:p w14:paraId="092701A6" w14:textId="77777777" w:rsidR="007A05ED" w:rsidRDefault="001A09D2">
      <w:r>
        <w:t xml:space="preserve">3.0 </w:t>
      </w:r>
      <w:r w:rsidR="00F13391">
        <w:t>Will your study involve deception?</w:t>
      </w:r>
    </w:p>
    <w:p w14:paraId="3876F20E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4630D821" w14:textId="77777777" w:rsidR="007A05ED" w:rsidRDefault="001A09D2">
      <w:r>
        <w:t xml:space="preserve">3.1 </w:t>
      </w:r>
      <w:r w:rsidR="00F13391">
        <w:t>If yes, what is the rationale and how will you debrief participants?</w:t>
      </w:r>
    </w:p>
    <w:p w14:paraId="5AE04A0C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698582F4" w14:textId="77777777" w:rsidR="00B820C8" w:rsidRDefault="001A09D2">
      <w:r>
        <w:t xml:space="preserve">3.2 </w:t>
      </w:r>
      <w:r w:rsidR="00B820C8">
        <w:t xml:space="preserve">List any foreseeable risks related to the </w:t>
      </w:r>
      <w:proofErr w:type="gramStart"/>
      <w:r w:rsidR="00B820C8">
        <w:t>subjects’</w:t>
      </w:r>
      <w:proofErr w:type="gramEnd"/>
      <w:r w:rsidR="00B820C8">
        <w:t xml:space="preserve"> participation.</w:t>
      </w:r>
    </w:p>
    <w:p w14:paraId="41FDA741" w14:textId="77777777" w:rsidR="00B820C8" w:rsidRDefault="00B820C8"/>
    <w:p w14:paraId="3B062F92" w14:textId="77777777" w:rsidR="007A05ED" w:rsidRDefault="001A09D2">
      <w:r>
        <w:t xml:space="preserve">3.3 </w:t>
      </w:r>
      <w:r w:rsidR="00F13391">
        <w:t>What steps will you take to minimize physical, social, or emotional risks?</w:t>
      </w:r>
    </w:p>
    <w:p w14:paraId="775BCE66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180A2182" w14:textId="77777777" w:rsidR="007A05ED" w:rsidRDefault="001A09D2">
      <w:r>
        <w:t xml:space="preserve">3.4 </w:t>
      </w:r>
      <w:r w:rsidR="00F13391">
        <w:t>How will you protect against breaches of confidentiality or privacy?</w:t>
      </w:r>
    </w:p>
    <w:p w14:paraId="57B434D8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375C1A49" w14:textId="77777777" w:rsidR="007A05ED" w:rsidRDefault="00F13391">
      <w:pPr>
        <w:pStyle w:val="Heading2"/>
      </w:pPr>
      <w:r>
        <w:lastRenderedPageBreak/>
        <w:t>Section 4: Consent and Participant Materials</w:t>
      </w:r>
    </w:p>
    <w:p w14:paraId="636937DC" w14:textId="77777777" w:rsidR="007A05ED" w:rsidRDefault="001A09D2">
      <w:r>
        <w:t xml:space="preserve">4.1 </w:t>
      </w:r>
      <w:r w:rsidR="00F13391">
        <w:t>Have you included informed consent form(s)?</w:t>
      </w:r>
    </w:p>
    <w:p w14:paraId="5690EEDA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11280BAC" w14:textId="77777777" w:rsidR="007A05ED" w:rsidRDefault="001A09D2">
      <w:r>
        <w:t xml:space="preserve">4.4 </w:t>
      </w:r>
      <w:r w:rsidR="00F13391">
        <w:t>Have you included recruiting materials</w:t>
      </w:r>
      <w:r w:rsidR="008D3DEA">
        <w:t xml:space="preserve"> (emails, scripts, etc.)</w:t>
      </w:r>
      <w:r w:rsidR="00F13391">
        <w:t>, surveys, assessments, and debriefing documents?</w:t>
      </w:r>
      <w:r w:rsidR="00E25153">
        <w:t xml:space="preserve"> Please provide links to any products </w:t>
      </w:r>
      <w:r w:rsidR="00227EE0">
        <w:t>that participants will be consuming.</w:t>
      </w:r>
    </w:p>
    <w:p w14:paraId="48547D3B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6C551FAA" w14:textId="77777777" w:rsidR="007A05ED" w:rsidRDefault="00F13391">
      <w:pPr>
        <w:pStyle w:val="Heading2"/>
      </w:pPr>
      <w:r>
        <w:t xml:space="preserve">Section 5: Additional Considerations </w:t>
      </w:r>
    </w:p>
    <w:p w14:paraId="18ACB7CB" w14:textId="77777777" w:rsidR="007A05ED" w:rsidRDefault="001A09D2">
      <w:r>
        <w:t xml:space="preserve">5.1 </w:t>
      </w:r>
      <w:r w:rsidR="00F13391">
        <w:t>Will your study involve participants under 18 or individuals unable to consent?</w:t>
      </w:r>
    </w:p>
    <w:p w14:paraId="3513A41D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4D8BBD4F" w14:textId="77777777" w:rsidR="007A05ED" w:rsidRDefault="001A09D2">
      <w:r>
        <w:t xml:space="preserve">5.2 </w:t>
      </w:r>
      <w:r w:rsidR="00F13391">
        <w:t>If yes, have you included parent/guardian consent and participant assent forms?</w:t>
      </w:r>
    </w:p>
    <w:p w14:paraId="04EA5233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2C60217B" w14:textId="77777777" w:rsidR="007A05ED" w:rsidRDefault="001A09D2">
      <w:r>
        <w:t xml:space="preserve">5.3 </w:t>
      </w:r>
      <w:r w:rsidR="00F13391">
        <w:t>Are you recruiting from a specific group at Dordt or outside the university?</w:t>
      </w:r>
    </w:p>
    <w:p w14:paraId="7EF132F0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063C176E" w14:textId="77777777" w:rsidR="007A05ED" w:rsidRDefault="0034651C">
      <w:r>
        <w:t xml:space="preserve">5.4 </w:t>
      </w:r>
      <w:r w:rsidR="00F13391">
        <w:t xml:space="preserve">If yes, have you </w:t>
      </w:r>
      <w:proofErr w:type="gramStart"/>
      <w:r w:rsidR="00F13391">
        <w:t>obtained approval</w:t>
      </w:r>
      <w:proofErr w:type="gramEnd"/>
      <w:r w:rsidR="00F13391">
        <w:t xml:space="preserve"> letters or forms?</w:t>
      </w:r>
      <w:r w:rsidR="00A85DD8">
        <w:t xml:space="preserve"> Include a copy with your submission.</w:t>
      </w:r>
    </w:p>
    <w:p w14:paraId="4A5B7C5A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32BE54AC" w14:textId="77777777" w:rsidR="007A05ED" w:rsidRDefault="0034651C">
      <w:r>
        <w:t xml:space="preserve">5.5 </w:t>
      </w:r>
      <w:r w:rsidR="00F13391">
        <w:t>Will HIPAA protections apply?</w:t>
      </w:r>
    </w:p>
    <w:p w14:paraId="4AC32B5E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3C6389AB" w14:textId="77777777" w:rsidR="007A05ED" w:rsidRDefault="0034651C">
      <w:r>
        <w:t xml:space="preserve">5.6 </w:t>
      </w:r>
      <w:r w:rsidR="00F13391">
        <w:t>If yes, have you included evidence of HIPAA training, authorization, and protections?</w:t>
      </w:r>
    </w:p>
    <w:p w14:paraId="51A53AC3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4ACC3C48" w14:textId="77777777" w:rsidR="007A05ED" w:rsidRDefault="0034651C">
      <w:r>
        <w:t xml:space="preserve">5.7 </w:t>
      </w:r>
      <w:r w:rsidR="00F13391">
        <w:t>Will data collection occur outside the U.S.?</w:t>
      </w:r>
    </w:p>
    <w:p w14:paraId="18317026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3BA81B0D" w14:textId="77777777" w:rsidR="007A05ED" w:rsidRDefault="0034651C">
      <w:r>
        <w:t xml:space="preserve">5.8 </w:t>
      </w:r>
      <w:r w:rsidR="00F13391">
        <w:t>If yes, have you considered local context and cultural sensitivities?</w:t>
      </w:r>
    </w:p>
    <w:p w14:paraId="3B2292DF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p w14:paraId="386943FD" w14:textId="77777777" w:rsidR="007A05ED" w:rsidRDefault="0034651C">
      <w:r>
        <w:t xml:space="preserve">5.9 </w:t>
      </w:r>
      <w:r w:rsidR="00F13391">
        <w:t>How will you address potential barriers to conducting research in that setting?</w:t>
      </w:r>
    </w:p>
    <w:p w14:paraId="3962059F" w14:textId="77777777" w:rsidR="007A05ED" w:rsidRDefault="00F13391">
      <w:r>
        <w:fldChar w:fldCharType="begin"/>
      </w:r>
      <w:r>
        <w:instrText>FORMTEXT</w:instrText>
      </w:r>
      <w:r>
        <w:fldChar w:fldCharType="separate"/>
      </w:r>
      <w:r>
        <w:fldChar w:fldCharType="end"/>
      </w:r>
    </w:p>
    <w:sectPr w:rsidR="007A0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27E8" w14:textId="77777777" w:rsidR="00E60844" w:rsidRDefault="00E60844" w:rsidP="007D0723">
      <w:pPr>
        <w:spacing w:after="0" w:line="240" w:lineRule="auto"/>
      </w:pPr>
      <w:r>
        <w:separator/>
      </w:r>
    </w:p>
  </w:endnote>
  <w:endnote w:type="continuationSeparator" w:id="0">
    <w:p w14:paraId="6453376C" w14:textId="77777777" w:rsidR="00E60844" w:rsidRDefault="00E60844" w:rsidP="007D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8E60" w14:textId="77777777" w:rsidR="00E60844" w:rsidRDefault="00E60844" w:rsidP="007D0723">
      <w:pPr>
        <w:spacing w:after="0" w:line="240" w:lineRule="auto"/>
      </w:pPr>
      <w:r>
        <w:separator/>
      </w:r>
    </w:p>
  </w:footnote>
  <w:footnote w:type="continuationSeparator" w:id="0">
    <w:p w14:paraId="3E7A8F74" w14:textId="77777777" w:rsidR="00E60844" w:rsidRDefault="00E60844" w:rsidP="007D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A312C6C"/>
    <w:multiLevelType w:val="multilevel"/>
    <w:tmpl w:val="E17E5ABC"/>
    <w:lvl w:ilvl="0"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2"/>
  </w:num>
  <w:num w:numId="17" w16cid:durableId="513807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23"/>
    <w:rsid w:val="000775E4"/>
    <w:rsid w:val="000C4BA8"/>
    <w:rsid w:val="000D6EF4"/>
    <w:rsid w:val="000F3428"/>
    <w:rsid w:val="001A09D2"/>
    <w:rsid w:val="00227EE0"/>
    <w:rsid w:val="002E51AB"/>
    <w:rsid w:val="0034651C"/>
    <w:rsid w:val="0036562D"/>
    <w:rsid w:val="00417FEF"/>
    <w:rsid w:val="004976E0"/>
    <w:rsid w:val="004C1C96"/>
    <w:rsid w:val="004C7688"/>
    <w:rsid w:val="00536EE5"/>
    <w:rsid w:val="00547A37"/>
    <w:rsid w:val="00560391"/>
    <w:rsid w:val="005904E7"/>
    <w:rsid w:val="0059637E"/>
    <w:rsid w:val="005A534A"/>
    <w:rsid w:val="005C28DF"/>
    <w:rsid w:val="006F112C"/>
    <w:rsid w:val="007A05ED"/>
    <w:rsid w:val="007D0723"/>
    <w:rsid w:val="00804B45"/>
    <w:rsid w:val="0082185F"/>
    <w:rsid w:val="00827C87"/>
    <w:rsid w:val="00883F62"/>
    <w:rsid w:val="008D3DEA"/>
    <w:rsid w:val="00914E07"/>
    <w:rsid w:val="00916E9C"/>
    <w:rsid w:val="009C4C98"/>
    <w:rsid w:val="00A352C8"/>
    <w:rsid w:val="00A3720B"/>
    <w:rsid w:val="00A85DD8"/>
    <w:rsid w:val="00B41C2B"/>
    <w:rsid w:val="00B820C8"/>
    <w:rsid w:val="00B94C5C"/>
    <w:rsid w:val="00C26D93"/>
    <w:rsid w:val="00C27141"/>
    <w:rsid w:val="00CC0789"/>
    <w:rsid w:val="00CC7191"/>
    <w:rsid w:val="00D32292"/>
    <w:rsid w:val="00D736C9"/>
    <w:rsid w:val="00D75435"/>
    <w:rsid w:val="00D80EE7"/>
    <w:rsid w:val="00DA6C12"/>
    <w:rsid w:val="00DE5146"/>
    <w:rsid w:val="00DF2FBF"/>
    <w:rsid w:val="00E25153"/>
    <w:rsid w:val="00E34961"/>
    <w:rsid w:val="00E60844"/>
    <w:rsid w:val="00EE1B34"/>
    <w:rsid w:val="00F13391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077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IRB_Proposal_Submission_Fillable_Form.dotx</Template>
  <TotalTime>0</TotalTime>
  <Pages>3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Droog</dc:creator>
  <cp:keywords/>
  <dc:description/>
  <cp:lastModifiedBy>Taylor Droog</cp:lastModifiedBy>
  <cp:revision>2</cp:revision>
  <cp:lastPrinted>2025-11-25T16:57:00Z</cp:lastPrinted>
  <dcterms:created xsi:type="dcterms:W3CDTF">2026-08-31T22:00:00Z</dcterms:created>
  <dcterms:modified xsi:type="dcterms:W3CDTF">2026-08-31T22:00:00Z</dcterms:modified>
</cp:coreProperties>
</file>